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699474739"/>
        <w:docPartObj>
          <w:docPartGallery w:val="Cover Pages"/>
          <w:docPartUnique/>
        </w:docPartObj>
      </w:sdtPr>
      <w:sdtEndPr/>
      <w:sdtContent>
        <w:p w14:paraId="1FA68A45" w14:textId="77777777" w:rsidR="00E202A8" w:rsidRDefault="00E202A8">
          <w:pPr>
            <w:rPr>
              <w:rFonts w:ascii="Merriweather" w:hAnsi="Merriweather"/>
              <w:sz w:val="32"/>
            </w:rPr>
          </w:pPr>
          <w:r>
            <w:rPr>
              <w:noProof/>
            </w:rPr>
            <w:drawing>
              <wp:anchor distT="0" distB="0" distL="114300" distR="114300" simplePos="0" relativeHeight="251658239" behindDoc="0" locked="0" layoutInCell="1" allowOverlap="1" wp14:anchorId="5605CD77" wp14:editId="37A82705">
                <wp:simplePos x="0" y="0"/>
                <wp:positionH relativeFrom="column">
                  <wp:posOffset>3273777</wp:posOffset>
                </wp:positionH>
                <wp:positionV relativeFrom="paragraph">
                  <wp:posOffset>6186311</wp:posOffset>
                </wp:positionV>
                <wp:extent cx="2931865" cy="3108678"/>
                <wp:effectExtent l="0" t="0" r="1905" b="3175"/>
                <wp:wrapNone/>
                <wp:docPr id="7" name="Bild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e 7"/>
                        <pic:cNvPicPr/>
                      </pic:nvPicPr>
                      <pic:blipFill rotWithShape="1">
                        <a:blip r:embed="rId11" cstate="print">
                          <a:alphaModFix amt="2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3" t="-81" r="49640" b="45807"/>
                        <a:stretch/>
                      </pic:blipFill>
                      <pic:spPr bwMode="auto">
                        <a:xfrm>
                          <a:off x="0" y="0"/>
                          <a:ext cx="2931865" cy="3108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8EDCE05" wp14:editId="66058289">
                <wp:simplePos x="0" y="0"/>
                <wp:positionH relativeFrom="column">
                  <wp:posOffset>4526843</wp:posOffset>
                </wp:positionH>
                <wp:positionV relativeFrom="paragraph">
                  <wp:posOffset>-203200</wp:posOffset>
                </wp:positionV>
                <wp:extent cx="1442015" cy="1131427"/>
                <wp:effectExtent l="0" t="0" r="0" b="0"/>
                <wp:wrapNone/>
                <wp:docPr id="5" name="Bilde 5" descr="Et bilde som inneholder mat, tegning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e 5" descr="Et bilde som inneholder mat, tegning&#10;&#10;Automatisk generert beskrivelse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86" cy="1131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02A8">
            <w:rPr>
              <w:rFonts w:ascii="Merriweather" w:hAnsi="Merriweather"/>
              <w:noProof/>
              <w:color w:val="CFDEBA" w:themeColor="background1"/>
              <w:sz w:val="32"/>
            </w:rPr>
            <mc:AlternateContent>
              <mc:Choice Requires="wpg">
                <w:drawing>
                  <wp:anchor distT="0" distB="0" distL="114300" distR="114300" simplePos="0" relativeHeight="251657214" behindDoc="0" locked="0" layoutInCell="1" allowOverlap="1" wp14:anchorId="7C6DB11C" wp14:editId="17307C3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11" name="Gruppe 1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s:wsp>
                            <wps:cNvPr id="33" name="Rektangel 33"/>
                            <wps:cNvSpPr/>
                            <wps:spPr>
                              <a:xfrm>
                                <a:off x="228600" y="0"/>
                                <a:ext cx="66294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CFDEBA" w:themeColor="background1"/>
                                      <w:sz w:val="84"/>
                                      <w:szCs w:val="84"/>
                                    </w:rPr>
                                    <w:alias w:val="Tittel"/>
                                    <w:tag w:val=""/>
                                    <w:id w:val="-960264625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AB6C731" w14:textId="77777777" w:rsidR="00E202A8" w:rsidRDefault="00E202A8">
                                      <w:pPr>
                                        <w:pStyle w:val="Ingenmellomrom"/>
                                        <w:spacing w:after="120"/>
                                        <w:rPr>
                                          <w:rFonts w:asciiTheme="majorHAnsi" w:eastAsiaTheme="majorEastAsia" w:hAnsiTheme="majorHAnsi" w:cstheme="majorBidi"/>
                                          <w:color w:val="CFDEBA" w:themeColor="background1"/>
                                          <w:sz w:val="84"/>
                                          <w:szCs w:val="84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CFDEBA" w:themeColor="background1"/>
                                          <w:sz w:val="84"/>
                                          <w:szCs w:val="84"/>
                                        </w:rPr>
                                        <w:t>[Dokumenttittel]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CFDEBA" w:themeColor="background1"/>
                                      <w:sz w:val="28"/>
                                      <w:szCs w:val="28"/>
                                    </w:rPr>
                                    <w:alias w:val="Undertittel"/>
                                    <w:tag w:val=""/>
                                    <w:id w:val="1611937615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1047AB2" w14:textId="77777777" w:rsidR="00E202A8" w:rsidRDefault="00E202A8">
                                      <w:pPr>
                                        <w:pStyle w:val="Ingenmellomrom"/>
                                        <w:rPr>
                                          <w:color w:val="CFDEBA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CFDEBA" w:themeColor="background1"/>
                                          <w:sz w:val="28"/>
                                          <w:szCs w:val="28"/>
                                        </w:rPr>
                                        <w:t>[Dokumentundertittel]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Rektangel 34"/>
                            <wps:cNvSpPr/>
                            <wps:spPr>
                              <a:xfrm>
                                <a:off x="0" y="0"/>
                                <a:ext cx="2286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8BE2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kstboks 35"/>
                            <wps:cNvSpPr txBox="1"/>
                            <wps:spPr>
                              <a:xfrm>
                                <a:off x="228600" y="7162800"/>
                                <a:ext cx="6629400" cy="156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CFDEBA" w:themeColor="background1"/>
                                      <w:sz w:val="32"/>
                                      <w:szCs w:val="32"/>
                                    </w:rPr>
                                    <w:alias w:val="Forfatter"/>
                                    <w:tag w:val=""/>
                                    <w:id w:val="-315646564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0194BC7D" w14:textId="77777777" w:rsidR="00E202A8" w:rsidRDefault="00F9775F">
                                      <w:pPr>
                                        <w:pStyle w:val="Ingenmellomrom"/>
                                        <w:rPr>
                                          <w:color w:val="CFDEBA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CFDEBA" w:themeColor="background1"/>
                                          <w:sz w:val="32"/>
                                          <w:szCs w:val="32"/>
                                        </w:rPr>
                                        <w:t>Oliver Kvarberg</w:t>
                                      </w:r>
                                    </w:p>
                                  </w:sdtContent>
                                </w:sdt>
                                <w:p w14:paraId="420FA59B" w14:textId="77777777" w:rsidR="00E202A8" w:rsidRDefault="0083771D">
                                  <w:pPr>
                                    <w:pStyle w:val="Ingenmellomrom"/>
                                    <w:rPr>
                                      <w:color w:val="CFDEBA" w:themeColor="background1"/>
                                      <w:sz w:val="18"/>
                                      <w:szCs w:val="18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CFDEBA" w:themeColor="background1"/>
                                        <w:sz w:val="18"/>
                                        <w:szCs w:val="18"/>
                                      </w:rPr>
                                      <w:alias w:val="Firma"/>
                                      <w:tag w:val=""/>
                                      <w:id w:val="-775099975"/>
                                      <w:showingPlcHdr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E202A8">
                                        <w:rPr>
                                          <w:caps/>
                                          <w:color w:val="CFDEBA" w:themeColor="background1"/>
                                          <w:sz w:val="18"/>
                                          <w:szCs w:val="18"/>
                                        </w:rPr>
                                        <w:t>[Firmanavn]</w:t>
                                      </w:r>
                                    </w:sdtContent>
                                  </w:sdt>
                                  <w:r w:rsidR="00E202A8">
                                    <w:rPr>
                                      <w:color w:val="CFDEBA" w:themeColor="background1"/>
                                      <w:sz w:val="18"/>
                                      <w:szCs w:val="18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CFDEBA" w:themeColor="background1"/>
                                        <w:sz w:val="18"/>
                                        <w:szCs w:val="18"/>
                                      </w:rPr>
                                      <w:alias w:val="Adresse"/>
                                      <w:tag w:val=""/>
                                      <w:id w:val="-669564449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E202A8">
                                        <w:rPr>
                                          <w:color w:val="CFDEBA" w:themeColor="background1"/>
                                          <w:sz w:val="18"/>
                                          <w:szCs w:val="18"/>
                                        </w:rPr>
                                        <w:t>[Firmaadresse]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C6DB11C" id="Gruppe 11" o:spid="_x0000_s1026" style="position:absolute;margin-left:0;margin-top:0;width:540pt;height:10in;z-index:251657214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">
                    <v:rect id="Rektangel 33" o:spid="_x0000_s1027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" fillcolor="#00481d [3213]" stroked="f" strokeweight=".85pt">
                      <v:textbox inset="36pt,1in,1in,208.8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CFDEBA" w:themeColor="background1"/>
                                <w:sz w:val="84"/>
                                <w:szCs w:val="84"/>
                              </w:rPr>
                              <w:alias w:val="Tittel"/>
                              <w:tag w:val=""/>
                              <w:id w:val="-96026462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AB6C731" w14:textId="77777777" w:rsidR="00E202A8" w:rsidRDefault="00E202A8">
                                <w:pPr>
                                  <w:pStyle w:val="Ingenmellomrom"/>
                                  <w:spacing w:after="120"/>
                                  <w:rPr>
                                    <w:rFonts w:asciiTheme="majorHAnsi" w:eastAsiaTheme="majorEastAsia" w:hAnsiTheme="majorHAnsi" w:cstheme="majorBidi"/>
                                    <w:color w:val="CFDEBA" w:themeColor="background1"/>
                                    <w:sz w:val="84"/>
                                    <w:szCs w:val="84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CFDEBA" w:themeColor="background1"/>
                                    <w:sz w:val="84"/>
                                    <w:szCs w:val="84"/>
                                  </w:rPr>
                                  <w:t>[Dokumenttittel]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CFDEBA" w:themeColor="background1"/>
                                <w:sz w:val="28"/>
                                <w:szCs w:val="28"/>
                              </w:rPr>
                              <w:alias w:val="Undertittel"/>
                              <w:tag w:val=""/>
                              <w:id w:val="161193761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11047AB2" w14:textId="77777777" w:rsidR="00E202A8" w:rsidRDefault="00E202A8">
                                <w:pPr>
                                  <w:pStyle w:val="Ingenmellomrom"/>
                                  <w:rPr>
                                    <w:color w:val="CFDEBA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CFDEBA" w:themeColor="background1"/>
                                    <w:sz w:val="28"/>
                                    <w:szCs w:val="28"/>
                                  </w:rPr>
                                  <w:t>[Dokumentundertittel]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ktangel 34" o:spid="_x0000_s1028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" fillcolor="#78be21" stroked="f" strokeweight=".85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35" o:spid="_x0000_s1029" type="#_x0000_t202" style="position:absolute;left:2286;top:71628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        <v:textbox inset="36pt,0,1in,0">
                        <w:txbxContent>
                          <w:sdt>
                            <w:sdtPr>
                              <w:rPr>
                                <w:color w:val="CFDEBA" w:themeColor="background1"/>
                                <w:sz w:val="32"/>
                                <w:szCs w:val="32"/>
                              </w:rPr>
                              <w:alias w:val="Forfatter"/>
                              <w:tag w:val=""/>
                              <w:id w:val="-315646564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0194BC7D" w14:textId="77777777" w:rsidR="00E202A8" w:rsidRDefault="00F9775F">
                                <w:pPr>
                                  <w:pStyle w:val="Ingenmellomrom"/>
                                  <w:rPr>
                                    <w:color w:val="CFDEBA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CFDEBA" w:themeColor="background1"/>
                                    <w:sz w:val="32"/>
                                    <w:szCs w:val="32"/>
                                  </w:rPr>
                                  <w:t>Oliver Kvarberg</w:t>
                                </w:r>
                              </w:p>
                            </w:sdtContent>
                          </w:sdt>
                          <w:p w14:paraId="420FA59B" w14:textId="77777777" w:rsidR="00E202A8" w:rsidRDefault="0083771D">
                            <w:pPr>
                              <w:pStyle w:val="Ingenmellomrom"/>
                              <w:rPr>
                                <w:color w:val="CFDEBA" w:themeColor="background1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CFDEBA" w:themeColor="background1"/>
                                  <w:sz w:val="18"/>
                                  <w:szCs w:val="18"/>
                                </w:rPr>
                                <w:alias w:val="Firma"/>
                                <w:tag w:val=""/>
                                <w:id w:val="-775099975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E202A8">
                                  <w:rPr>
                                    <w:caps/>
                                    <w:color w:val="CFDEBA" w:themeColor="background1"/>
                                    <w:sz w:val="18"/>
                                    <w:szCs w:val="18"/>
                                  </w:rPr>
                                  <w:t>[Firmanavn]</w:t>
                                </w:r>
                              </w:sdtContent>
                            </w:sdt>
                            <w:r w:rsidR="00E202A8">
                              <w:rPr>
                                <w:color w:val="CFDEBA" w:themeColor="background1"/>
                                <w:sz w:val="18"/>
                                <w:szCs w:val="18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CFDEBA" w:themeColor="background1"/>
                                  <w:sz w:val="18"/>
                                  <w:szCs w:val="18"/>
                                </w:rPr>
                                <w:alias w:val="Adresse"/>
                                <w:tag w:val=""/>
                                <w:id w:val="-669564449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E202A8">
                                  <w:rPr>
                                    <w:color w:val="CFDEBA" w:themeColor="background1"/>
                                    <w:sz w:val="18"/>
                                    <w:szCs w:val="18"/>
                                  </w:rPr>
                                  <w:t>[Firmaadresse]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p w14:paraId="53133143" w14:textId="77777777" w:rsidR="00F46BBD" w:rsidRPr="00AD6453" w:rsidRDefault="00F46BBD" w:rsidP="00AD6453">
      <w:pPr>
        <w:pStyle w:val="IngressMerriweather"/>
      </w:pPr>
    </w:p>
    <w:p w14:paraId="2255BA06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4DCE341F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7AB26F16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2A5C996D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3D76BCF2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0F3B5B4C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732A1BBE" w14:textId="77777777" w:rsidR="00360017" w:rsidRPr="00360017" w:rsidRDefault="00360017" w:rsidP="00360017">
      <w:pPr>
        <w:rPr>
          <w:rStyle w:val="Boktittel"/>
          <w:b w:val="0"/>
          <w:bCs w:val="0"/>
          <w:i w:val="0"/>
          <w:iCs w:val="0"/>
          <w:spacing w:val="0"/>
        </w:rPr>
      </w:pPr>
    </w:p>
    <w:p w14:paraId="31773D83" w14:textId="77777777" w:rsidR="00360017" w:rsidRDefault="00360017" w:rsidP="00360017">
      <w:pPr>
        <w:rPr>
          <w:rStyle w:val="Boktittel"/>
        </w:rPr>
      </w:pPr>
    </w:p>
    <w:p w14:paraId="467F9D3C" w14:textId="77777777" w:rsidR="0059123C" w:rsidRDefault="0059123C" w:rsidP="00360017">
      <w:pPr>
        <w:rPr>
          <w:rStyle w:val="Boktittel"/>
        </w:rPr>
      </w:pPr>
    </w:p>
    <w:p w14:paraId="28BFEE0D" w14:textId="77777777" w:rsidR="0059123C" w:rsidRDefault="0059123C" w:rsidP="00360017">
      <w:pPr>
        <w:rPr>
          <w:rStyle w:val="Boktittel"/>
        </w:rPr>
      </w:pPr>
    </w:p>
    <w:p w14:paraId="661C27BC" w14:textId="77777777" w:rsidR="0059123C" w:rsidRDefault="0059123C" w:rsidP="00360017">
      <w:pPr>
        <w:rPr>
          <w:rStyle w:val="Boktittel"/>
        </w:rPr>
      </w:pPr>
    </w:p>
    <w:p w14:paraId="612D4E48" w14:textId="77777777" w:rsidR="0059123C" w:rsidRDefault="0059123C" w:rsidP="00360017">
      <w:pPr>
        <w:rPr>
          <w:rStyle w:val="Boktittel"/>
        </w:rPr>
      </w:pPr>
    </w:p>
    <w:p w14:paraId="22210B15" w14:textId="77777777" w:rsidR="0059123C" w:rsidRDefault="0059123C" w:rsidP="00360017">
      <w:pPr>
        <w:rPr>
          <w:rStyle w:val="Boktittel"/>
        </w:rPr>
      </w:pPr>
    </w:p>
    <w:p w14:paraId="68B2DFD2" w14:textId="77777777" w:rsidR="0059123C" w:rsidRDefault="0059123C" w:rsidP="00360017">
      <w:pPr>
        <w:rPr>
          <w:rStyle w:val="Boktittel"/>
        </w:rPr>
      </w:pPr>
    </w:p>
    <w:p w14:paraId="31416829" w14:textId="77777777" w:rsidR="0059123C" w:rsidRDefault="0059123C" w:rsidP="00360017">
      <w:pPr>
        <w:rPr>
          <w:rStyle w:val="Boktittel"/>
        </w:rPr>
      </w:pPr>
    </w:p>
    <w:p w14:paraId="3545C3D0" w14:textId="77777777" w:rsidR="0059123C" w:rsidRDefault="0059123C" w:rsidP="00360017">
      <w:pPr>
        <w:rPr>
          <w:rStyle w:val="Boktittel"/>
        </w:rPr>
      </w:pPr>
    </w:p>
    <w:p w14:paraId="5075D103" w14:textId="77777777" w:rsidR="0059123C" w:rsidRDefault="0059123C" w:rsidP="00360017">
      <w:pPr>
        <w:rPr>
          <w:rStyle w:val="Boktittel"/>
        </w:rPr>
      </w:pPr>
    </w:p>
    <w:p w14:paraId="52E040BF" w14:textId="77777777" w:rsidR="0059123C" w:rsidRDefault="0059123C" w:rsidP="00360017">
      <w:pPr>
        <w:rPr>
          <w:rStyle w:val="Boktittel"/>
        </w:rPr>
      </w:pPr>
    </w:p>
    <w:p w14:paraId="0020C55E" w14:textId="77777777" w:rsidR="0059123C" w:rsidRDefault="0059123C" w:rsidP="00360017">
      <w:pPr>
        <w:rPr>
          <w:rStyle w:val="Boktittel"/>
        </w:rPr>
      </w:pPr>
    </w:p>
    <w:p w14:paraId="044062CC" w14:textId="77777777" w:rsidR="0059123C" w:rsidRDefault="0059123C" w:rsidP="00360017">
      <w:pPr>
        <w:rPr>
          <w:rStyle w:val="Boktittel"/>
        </w:rPr>
      </w:pPr>
    </w:p>
    <w:p w14:paraId="351ACFB4" w14:textId="77777777" w:rsidR="0059123C" w:rsidRDefault="0059123C" w:rsidP="00360017">
      <w:pPr>
        <w:rPr>
          <w:rStyle w:val="Boktittel"/>
        </w:rPr>
      </w:pPr>
    </w:p>
    <w:p w14:paraId="609EF8F4" w14:textId="77777777" w:rsidR="0059123C" w:rsidRDefault="0059123C" w:rsidP="00360017">
      <w:pPr>
        <w:rPr>
          <w:rStyle w:val="Boktittel"/>
        </w:rPr>
      </w:pPr>
    </w:p>
    <w:p w14:paraId="4DC18404" w14:textId="77777777" w:rsidR="0059123C" w:rsidRDefault="0059123C" w:rsidP="00360017">
      <w:pPr>
        <w:rPr>
          <w:rStyle w:val="Boktittel"/>
        </w:rPr>
      </w:pPr>
    </w:p>
    <w:p w14:paraId="13F267AB" w14:textId="77777777" w:rsidR="0059123C" w:rsidRDefault="0059123C" w:rsidP="00360017">
      <w:pPr>
        <w:rPr>
          <w:rStyle w:val="Boktittel"/>
        </w:rPr>
      </w:pPr>
    </w:p>
    <w:p w14:paraId="557FD945" w14:textId="77777777" w:rsidR="0059123C" w:rsidRDefault="0059123C" w:rsidP="00360017">
      <w:pPr>
        <w:rPr>
          <w:rStyle w:val="Boktittel"/>
        </w:rPr>
      </w:pPr>
    </w:p>
    <w:p w14:paraId="24BF1737" w14:textId="77777777" w:rsidR="0059123C" w:rsidRDefault="0059123C" w:rsidP="00360017">
      <w:pPr>
        <w:rPr>
          <w:rStyle w:val="Boktittel"/>
        </w:rPr>
      </w:pPr>
    </w:p>
    <w:p w14:paraId="51EA6914" w14:textId="77777777" w:rsidR="0059123C" w:rsidRDefault="0059123C" w:rsidP="00360017">
      <w:pPr>
        <w:rPr>
          <w:rStyle w:val="Boktittel"/>
        </w:rPr>
      </w:pPr>
    </w:p>
    <w:p w14:paraId="28CE04C6" w14:textId="77777777" w:rsidR="0059123C" w:rsidRDefault="0059123C" w:rsidP="00360017">
      <w:pPr>
        <w:rPr>
          <w:rStyle w:val="Boktittel"/>
        </w:rPr>
      </w:pPr>
    </w:p>
    <w:p w14:paraId="0299F7F9" w14:textId="77777777" w:rsidR="0059123C" w:rsidRDefault="0059123C" w:rsidP="00360017">
      <w:pPr>
        <w:rPr>
          <w:rStyle w:val="Boktittel"/>
        </w:rPr>
      </w:pPr>
    </w:p>
    <w:p w14:paraId="67CACF57" w14:textId="77777777" w:rsidR="0059123C" w:rsidRDefault="0059123C" w:rsidP="00360017">
      <w:pPr>
        <w:rPr>
          <w:rStyle w:val="Boktittel"/>
        </w:rPr>
      </w:pPr>
    </w:p>
    <w:p w14:paraId="6A812C2C" w14:textId="77777777" w:rsidR="0059123C" w:rsidRDefault="0059123C" w:rsidP="00360017">
      <w:pPr>
        <w:rPr>
          <w:rStyle w:val="Boktittel"/>
        </w:rPr>
      </w:pPr>
    </w:p>
    <w:p w14:paraId="78889695" w14:textId="77777777" w:rsidR="0059123C" w:rsidRDefault="0059123C" w:rsidP="00360017">
      <w:pPr>
        <w:rPr>
          <w:rStyle w:val="Boktittel"/>
        </w:rPr>
      </w:pPr>
    </w:p>
    <w:p w14:paraId="2B05C2F9" w14:textId="77777777" w:rsidR="0059123C" w:rsidRPr="00360017" w:rsidRDefault="0059123C" w:rsidP="00360017">
      <w:pPr>
        <w:rPr>
          <w:rStyle w:val="Boktittel"/>
        </w:rPr>
      </w:pPr>
    </w:p>
    <w:sectPr w:rsidR="0059123C" w:rsidRPr="00360017" w:rsidSect="00E202A8">
      <w:headerReference w:type="default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56F7" w14:textId="77777777" w:rsidR="0083771D" w:rsidRDefault="0083771D" w:rsidP="008D5DFF">
      <w:pPr>
        <w:spacing w:after="0" w:line="240" w:lineRule="auto"/>
      </w:pPr>
      <w:r>
        <w:separator/>
      </w:r>
    </w:p>
  </w:endnote>
  <w:endnote w:type="continuationSeparator" w:id="0">
    <w:p w14:paraId="592A9062" w14:textId="77777777" w:rsidR="0083771D" w:rsidRDefault="0083771D" w:rsidP="008D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 ExtraBold">
    <w:charset w:val="00"/>
    <w:family w:val="auto"/>
    <w:pitch w:val="variable"/>
    <w:sig w:usb0="A00002FF" w:usb1="5000205B" w:usb2="00000000" w:usb3="00000000" w:csb0="00000197" w:csb1="00000000"/>
  </w:font>
  <w:font w:name="Raleway Bold">
    <w:altName w:val="Raleway"/>
    <w:charset w:val="4D"/>
    <w:family w:val="swiss"/>
    <w:pitch w:val="variable"/>
    <w:sig w:usb0="A00002FF" w:usb1="5000205B" w:usb2="00000000" w:usb3="00000000" w:csb0="00000097" w:csb1="00000000"/>
  </w:font>
  <w:font w:name="Raleway Black">
    <w:charset w:val="00"/>
    <w:family w:val="auto"/>
    <w:pitch w:val="variable"/>
    <w:sig w:usb0="A00002FF" w:usb1="5000205B" w:usb2="00000000" w:usb3="00000000" w:csb0="00000197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977190"/>
      <w:docPartObj>
        <w:docPartGallery w:val="Page Numbers (Bottom of Page)"/>
        <w:docPartUnique/>
      </w:docPartObj>
    </w:sdtPr>
    <w:sdtEndPr>
      <w:rPr>
        <w:rFonts w:ascii="Merriweather" w:hAnsi="Merriweather"/>
        <w:sz w:val="20"/>
        <w:szCs w:val="20"/>
      </w:rPr>
    </w:sdtEndPr>
    <w:sdtContent>
      <w:p w14:paraId="0EF5DCFE" w14:textId="77777777" w:rsidR="00EF1D97" w:rsidRPr="00EF1D97" w:rsidRDefault="00EF1D97">
        <w:pPr>
          <w:pStyle w:val="Bunntekst"/>
          <w:jc w:val="center"/>
          <w:rPr>
            <w:rFonts w:ascii="Merriweather" w:hAnsi="Merriweather"/>
            <w:sz w:val="20"/>
            <w:szCs w:val="20"/>
          </w:rPr>
        </w:pPr>
        <w:r w:rsidRPr="00EF1D97">
          <w:rPr>
            <w:rFonts w:ascii="Merriweather" w:hAnsi="Merriweather"/>
            <w:sz w:val="20"/>
            <w:szCs w:val="20"/>
          </w:rPr>
          <w:fldChar w:fldCharType="begin"/>
        </w:r>
        <w:r w:rsidRPr="00EF1D97">
          <w:rPr>
            <w:rFonts w:ascii="Merriweather" w:hAnsi="Merriweather"/>
            <w:sz w:val="20"/>
            <w:szCs w:val="20"/>
          </w:rPr>
          <w:instrText>PAGE   \* MERGEFORMAT</w:instrText>
        </w:r>
        <w:r w:rsidRPr="00EF1D97">
          <w:rPr>
            <w:rFonts w:ascii="Merriweather" w:hAnsi="Merriweather"/>
            <w:sz w:val="20"/>
            <w:szCs w:val="20"/>
          </w:rPr>
          <w:fldChar w:fldCharType="separate"/>
        </w:r>
        <w:r w:rsidRPr="00EF1D97">
          <w:rPr>
            <w:rFonts w:ascii="Merriweather" w:hAnsi="Merriweather"/>
            <w:sz w:val="20"/>
            <w:szCs w:val="20"/>
          </w:rPr>
          <w:t>2</w:t>
        </w:r>
        <w:r w:rsidRPr="00EF1D97">
          <w:rPr>
            <w:rFonts w:ascii="Merriweather" w:hAnsi="Merriweather"/>
            <w:sz w:val="20"/>
            <w:szCs w:val="20"/>
          </w:rPr>
          <w:fldChar w:fldCharType="end"/>
        </w:r>
      </w:p>
    </w:sdtContent>
  </w:sdt>
  <w:p w14:paraId="092BB24D" w14:textId="77777777" w:rsidR="00F04AA6" w:rsidRDefault="00F04AA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erriweather" w:hAnsi="Merriweather"/>
      </w:rPr>
      <w:id w:val="-17590480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F7C5AE8" w14:textId="77777777" w:rsidR="0059123C" w:rsidRPr="0059123C" w:rsidRDefault="0059123C">
        <w:pPr>
          <w:pStyle w:val="Bunntekst"/>
          <w:jc w:val="center"/>
          <w:rPr>
            <w:rFonts w:ascii="Merriweather" w:hAnsi="Merriweather"/>
            <w:sz w:val="20"/>
            <w:szCs w:val="20"/>
          </w:rPr>
        </w:pPr>
        <w:r w:rsidRPr="0059123C">
          <w:rPr>
            <w:rFonts w:ascii="Merriweather" w:hAnsi="Merriweather"/>
            <w:sz w:val="20"/>
            <w:szCs w:val="20"/>
          </w:rPr>
          <w:fldChar w:fldCharType="begin"/>
        </w:r>
        <w:r w:rsidRPr="0059123C">
          <w:rPr>
            <w:rFonts w:ascii="Merriweather" w:hAnsi="Merriweather"/>
            <w:sz w:val="20"/>
            <w:szCs w:val="20"/>
          </w:rPr>
          <w:instrText>PAGE   \* MERGEFORMAT</w:instrText>
        </w:r>
        <w:r w:rsidRPr="0059123C">
          <w:rPr>
            <w:rFonts w:ascii="Merriweather" w:hAnsi="Merriweather"/>
            <w:sz w:val="20"/>
            <w:szCs w:val="20"/>
          </w:rPr>
          <w:fldChar w:fldCharType="separate"/>
        </w:r>
        <w:r w:rsidRPr="0059123C">
          <w:rPr>
            <w:rFonts w:ascii="Merriweather" w:hAnsi="Merriweather"/>
            <w:sz w:val="20"/>
            <w:szCs w:val="20"/>
          </w:rPr>
          <w:t>2</w:t>
        </w:r>
        <w:r w:rsidRPr="0059123C">
          <w:rPr>
            <w:rFonts w:ascii="Merriweather" w:hAnsi="Merriweather"/>
            <w:sz w:val="20"/>
            <w:szCs w:val="20"/>
          </w:rPr>
          <w:fldChar w:fldCharType="end"/>
        </w:r>
      </w:p>
    </w:sdtContent>
  </w:sdt>
  <w:p w14:paraId="70B85151" w14:textId="77777777" w:rsidR="0059123C" w:rsidRDefault="0059123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D2D5" w14:textId="77777777" w:rsidR="0083771D" w:rsidRDefault="0083771D" w:rsidP="008D5DFF">
      <w:pPr>
        <w:spacing w:after="0" w:line="240" w:lineRule="auto"/>
      </w:pPr>
      <w:r>
        <w:separator/>
      </w:r>
    </w:p>
  </w:footnote>
  <w:footnote w:type="continuationSeparator" w:id="0">
    <w:p w14:paraId="3106E86E" w14:textId="77777777" w:rsidR="0083771D" w:rsidRDefault="0083771D" w:rsidP="008D5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8C9B" w14:textId="77777777" w:rsidR="00EF1D97" w:rsidRDefault="00135F5C">
    <w:pPr>
      <w:pStyle w:val="Top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0DADB16" wp14:editId="0B6E15E4">
          <wp:simplePos x="0" y="0"/>
          <wp:positionH relativeFrom="rightMargin">
            <wp:posOffset>164465</wp:posOffset>
          </wp:positionH>
          <wp:positionV relativeFrom="paragraph">
            <wp:posOffset>-154305</wp:posOffset>
          </wp:positionV>
          <wp:extent cx="459740" cy="459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0B09FF" w14:textId="77777777" w:rsidR="00EF1D97" w:rsidRDefault="00EF1D9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AC0B3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2C0F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3B67C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08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CC8F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1A63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F83B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90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2C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CE9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CD3682"/>
    <w:multiLevelType w:val="hybridMultilevel"/>
    <w:tmpl w:val="B3F6737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>
      <w:start w:val="1"/>
      <w:numFmt w:val="lowerRoman"/>
      <w:lvlText w:val="%3."/>
      <w:lvlJc w:val="right"/>
      <w:pPr>
        <w:ind w:left="2160" w:hanging="180"/>
      </w:pPr>
    </w:lvl>
    <w:lvl w:ilvl="3" w:tplc="0814000F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80D0D"/>
    <w:multiLevelType w:val="hybridMultilevel"/>
    <w:tmpl w:val="217CF27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5987780"/>
    <w:multiLevelType w:val="hybridMultilevel"/>
    <w:tmpl w:val="7AC8C59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DB16BA"/>
    <w:multiLevelType w:val="hybridMultilevel"/>
    <w:tmpl w:val="D19AB0EE"/>
    <w:lvl w:ilvl="0" w:tplc="132277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15120651">
    <w:abstractNumId w:val="9"/>
  </w:num>
  <w:num w:numId="2" w16cid:durableId="867136499">
    <w:abstractNumId w:val="7"/>
  </w:num>
  <w:num w:numId="3" w16cid:durableId="279652831">
    <w:abstractNumId w:val="6"/>
  </w:num>
  <w:num w:numId="4" w16cid:durableId="735781682">
    <w:abstractNumId w:val="5"/>
  </w:num>
  <w:num w:numId="5" w16cid:durableId="1792506722">
    <w:abstractNumId w:val="4"/>
  </w:num>
  <w:num w:numId="6" w16cid:durableId="1202934304">
    <w:abstractNumId w:val="8"/>
  </w:num>
  <w:num w:numId="7" w16cid:durableId="462624350">
    <w:abstractNumId w:val="3"/>
  </w:num>
  <w:num w:numId="8" w16cid:durableId="798645464">
    <w:abstractNumId w:val="2"/>
  </w:num>
  <w:num w:numId="9" w16cid:durableId="55590031">
    <w:abstractNumId w:val="1"/>
  </w:num>
  <w:num w:numId="10" w16cid:durableId="797988604">
    <w:abstractNumId w:val="0"/>
  </w:num>
  <w:num w:numId="11" w16cid:durableId="215820357">
    <w:abstractNumId w:val="13"/>
  </w:num>
  <w:num w:numId="12" w16cid:durableId="960067801">
    <w:abstractNumId w:val="11"/>
  </w:num>
  <w:num w:numId="13" w16cid:durableId="996420105">
    <w:abstractNumId w:val="10"/>
  </w:num>
  <w:num w:numId="14" w16cid:durableId="11061206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5F"/>
    <w:rsid w:val="0007766D"/>
    <w:rsid w:val="000B083B"/>
    <w:rsid w:val="000D5E97"/>
    <w:rsid w:val="00135F5C"/>
    <w:rsid w:val="00170321"/>
    <w:rsid w:val="0019511E"/>
    <w:rsid w:val="001F156D"/>
    <w:rsid w:val="00315D03"/>
    <w:rsid w:val="00360017"/>
    <w:rsid w:val="00374B46"/>
    <w:rsid w:val="00403A77"/>
    <w:rsid w:val="004B7249"/>
    <w:rsid w:val="0059123C"/>
    <w:rsid w:val="005B1F2A"/>
    <w:rsid w:val="00612B35"/>
    <w:rsid w:val="0083771D"/>
    <w:rsid w:val="008D5DFF"/>
    <w:rsid w:val="009854F5"/>
    <w:rsid w:val="00AD6453"/>
    <w:rsid w:val="00B00179"/>
    <w:rsid w:val="00B24338"/>
    <w:rsid w:val="00B843E4"/>
    <w:rsid w:val="00CB2AFB"/>
    <w:rsid w:val="00D932EE"/>
    <w:rsid w:val="00E202A8"/>
    <w:rsid w:val="00EF1D97"/>
    <w:rsid w:val="00F04AA6"/>
    <w:rsid w:val="00F4561D"/>
    <w:rsid w:val="00F46BBD"/>
    <w:rsid w:val="00F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DA426"/>
  <w15:chartTrackingRefBased/>
  <w15:docId w15:val="{57C9B2BE-3C66-4903-9B8C-C7F0716A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60017"/>
    <w:rPr>
      <w:rFonts w:ascii="Raleway" w:hAnsi="Raleway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74B46"/>
    <w:pPr>
      <w:keepNext/>
      <w:keepLines/>
      <w:spacing w:before="240" w:after="0"/>
      <w:outlineLvl w:val="0"/>
    </w:pPr>
    <w:rPr>
      <w:rFonts w:ascii="Raleway ExtraBold" w:eastAsiaTheme="majorEastAsia" w:hAnsi="Raleway ExtraBold" w:cstheme="majorBidi"/>
      <w:sz w:val="4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74B46"/>
    <w:pPr>
      <w:keepNext/>
      <w:keepLines/>
      <w:spacing w:before="40" w:after="0"/>
      <w:outlineLvl w:val="1"/>
    </w:pPr>
    <w:rPr>
      <w:rFonts w:ascii="Raleway ExtraBold" w:eastAsiaTheme="majorEastAsia" w:hAnsi="Raleway ExtraBold" w:cstheme="majorBidi"/>
      <w:sz w:val="32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374B46"/>
    <w:pPr>
      <w:outlineLvl w:val="2"/>
    </w:pPr>
    <w:rPr>
      <w:rFonts w:ascii="Raleway Bold" w:hAnsi="Raleway Bold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F1D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gressMerriweather">
    <w:name w:val="Ingress Merriweather"/>
    <w:basedOn w:val="Normal"/>
    <w:next w:val="Normal"/>
    <w:link w:val="IngressMerriweatherChar"/>
    <w:qFormat/>
    <w:rsid w:val="00374B46"/>
    <w:rPr>
      <w:rFonts w:ascii="Merriweather" w:hAnsi="Merriweather"/>
      <w:sz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74B46"/>
    <w:rPr>
      <w:rFonts w:ascii="Raleway ExtraBold" w:eastAsiaTheme="majorEastAsia" w:hAnsi="Raleway ExtraBold" w:cstheme="majorBidi"/>
      <w:sz w:val="4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74B46"/>
    <w:rPr>
      <w:rFonts w:ascii="Raleway ExtraBold" w:eastAsiaTheme="majorEastAsia" w:hAnsi="Raleway ExtraBold" w:cstheme="majorBidi"/>
      <w:sz w:val="32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374B46"/>
    <w:pPr>
      <w:spacing w:after="0" w:line="240" w:lineRule="auto"/>
      <w:contextualSpacing/>
    </w:pPr>
    <w:rPr>
      <w:rFonts w:ascii="Raleway Black" w:eastAsiaTheme="majorEastAsia" w:hAnsi="Raleway Black" w:cstheme="majorBidi"/>
      <w:caps/>
      <w:color w:val="00491E"/>
      <w:kern w:val="28"/>
      <w:sz w:val="52"/>
      <w:szCs w:val="56"/>
      <w14:numForm w14:val="lining"/>
    </w:rPr>
  </w:style>
  <w:style w:type="character" w:customStyle="1" w:styleId="TittelTegn">
    <w:name w:val="Tittel Tegn"/>
    <w:basedOn w:val="Standardskriftforavsnitt"/>
    <w:link w:val="Tittel"/>
    <w:uiPriority w:val="10"/>
    <w:rsid w:val="00374B46"/>
    <w:rPr>
      <w:rFonts w:ascii="Raleway Black" w:eastAsiaTheme="majorEastAsia" w:hAnsi="Raleway Black" w:cstheme="majorBidi"/>
      <w:caps/>
      <w:color w:val="00491E"/>
      <w:kern w:val="28"/>
      <w:sz w:val="52"/>
      <w:szCs w:val="56"/>
      <w14:numForm w14:val="lining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74B46"/>
    <w:pPr>
      <w:numPr>
        <w:ilvl w:val="1"/>
      </w:numPr>
    </w:pPr>
    <w:rPr>
      <w:rFonts w:ascii="Merriweather" w:eastAsiaTheme="minorEastAsia" w:hAnsi="Merriweather"/>
      <w:color w:val="FF6900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74B46"/>
    <w:rPr>
      <w:rFonts w:ascii="Merriweather" w:eastAsiaTheme="minorEastAsia" w:hAnsi="Merriweather"/>
      <w:color w:val="FF6900"/>
      <w:spacing w:val="15"/>
    </w:rPr>
  </w:style>
  <w:style w:type="character" w:styleId="Svakutheving">
    <w:name w:val="Subtle Emphasis"/>
    <w:aliases w:val="Undertittel utheving"/>
    <w:basedOn w:val="UndertittelTegn"/>
    <w:uiPriority w:val="19"/>
    <w:rsid w:val="00360017"/>
    <w:rPr>
      <w:rFonts w:ascii="Merriweather" w:eastAsiaTheme="minorEastAsia" w:hAnsi="Merriweather"/>
      <w:i/>
      <w:iCs/>
      <w:color w:val="FF6900"/>
      <w:spacing w:val="15"/>
      <w:sz w:val="20"/>
    </w:rPr>
  </w:style>
  <w:style w:type="character" w:styleId="Utheving">
    <w:name w:val="Emphasis"/>
    <w:basedOn w:val="Standardskriftforavsnitt"/>
    <w:uiPriority w:val="20"/>
    <w:qFormat/>
    <w:rsid w:val="00360017"/>
    <w:rPr>
      <w:i/>
      <w:iCs/>
    </w:rPr>
  </w:style>
  <w:style w:type="character" w:styleId="Sterkutheving">
    <w:name w:val="Intense Emphasis"/>
    <w:basedOn w:val="Standardskriftforavsnitt"/>
    <w:uiPriority w:val="21"/>
    <w:rsid w:val="00360017"/>
    <w:rPr>
      <w:i/>
      <w:iCs/>
      <w:color w:val="00833D" w:themeColor="accent1"/>
    </w:rPr>
  </w:style>
  <w:style w:type="character" w:styleId="Sterk">
    <w:name w:val="Strong"/>
    <w:aliases w:val="Intense Emphasis"/>
    <w:basedOn w:val="Standardskriftforavsnitt"/>
    <w:uiPriority w:val="22"/>
    <w:qFormat/>
    <w:rsid w:val="00360017"/>
    <w:rPr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F46BBD"/>
    <w:pPr>
      <w:spacing w:before="200"/>
      <w:ind w:left="864" w:right="864"/>
      <w:jc w:val="center"/>
    </w:pPr>
    <w:rPr>
      <w:i/>
      <w:iCs/>
      <w:color w:val="00843D"/>
    </w:rPr>
  </w:style>
  <w:style w:type="character" w:customStyle="1" w:styleId="SitatTegn">
    <w:name w:val="Sitat Tegn"/>
    <w:basedOn w:val="Standardskriftforavsnitt"/>
    <w:link w:val="Sitat"/>
    <w:uiPriority w:val="29"/>
    <w:rsid w:val="00F46BBD"/>
    <w:rPr>
      <w:rFonts w:ascii="Raleway" w:hAnsi="Raleway"/>
      <w:i/>
      <w:iCs/>
      <w:color w:val="00843D"/>
    </w:rPr>
  </w:style>
  <w:style w:type="paragraph" w:styleId="Sterktsitat">
    <w:name w:val="Intense Quote"/>
    <w:aliases w:val="Utheva sitat"/>
    <w:basedOn w:val="Normal"/>
    <w:next w:val="Normal"/>
    <w:link w:val="SterktsitatTegn"/>
    <w:uiPriority w:val="30"/>
    <w:qFormat/>
    <w:rsid w:val="00360017"/>
    <w:pPr>
      <w:pBdr>
        <w:top w:val="single" w:sz="4" w:space="10" w:color="00833D" w:themeColor="accent1"/>
        <w:bottom w:val="single" w:sz="4" w:space="10" w:color="00833D" w:themeColor="accent1"/>
      </w:pBdr>
      <w:spacing w:before="360" w:after="360"/>
      <w:ind w:left="864" w:right="864"/>
      <w:jc w:val="center"/>
    </w:pPr>
    <w:rPr>
      <w:i/>
      <w:iCs/>
      <w:color w:val="00833D" w:themeColor="accent1"/>
    </w:rPr>
  </w:style>
  <w:style w:type="character" w:customStyle="1" w:styleId="SterktsitatTegn">
    <w:name w:val="Sterkt sitat Tegn"/>
    <w:aliases w:val="Utheva sitat Tegn"/>
    <w:basedOn w:val="Standardskriftforavsnitt"/>
    <w:link w:val="Sterktsitat"/>
    <w:uiPriority w:val="30"/>
    <w:rsid w:val="00360017"/>
    <w:rPr>
      <w:rFonts w:ascii="Raleway" w:hAnsi="Raleway"/>
      <w:i/>
      <w:iCs/>
      <w:color w:val="00833D" w:themeColor="accent1"/>
    </w:rPr>
  </w:style>
  <w:style w:type="character" w:styleId="Svakreferanse">
    <w:name w:val="Subtle Reference"/>
    <w:basedOn w:val="Standardskriftforavsnitt"/>
    <w:uiPriority w:val="31"/>
    <w:rsid w:val="00AD6453"/>
    <w:rPr>
      <w:smallCaps/>
      <w:color w:val="00843D"/>
    </w:rPr>
  </w:style>
  <w:style w:type="character" w:styleId="Sterkreferanse">
    <w:name w:val="Intense Reference"/>
    <w:basedOn w:val="Standardskriftforavsnitt"/>
    <w:uiPriority w:val="32"/>
    <w:rsid w:val="00360017"/>
    <w:rPr>
      <w:b/>
      <w:bCs/>
      <w:smallCaps/>
      <w:color w:val="00833D" w:themeColor="accent1"/>
      <w:spacing w:val="5"/>
    </w:rPr>
  </w:style>
  <w:style w:type="character" w:styleId="Boktittel">
    <w:name w:val="Book Title"/>
    <w:basedOn w:val="Standardskriftforavsnitt"/>
    <w:uiPriority w:val="33"/>
    <w:rsid w:val="00360017"/>
    <w:rPr>
      <w:b/>
      <w:bCs/>
      <w:i/>
      <w:iCs/>
      <w:spacing w:val="5"/>
    </w:rPr>
  </w:style>
  <w:style w:type="paragraph" w:styleId="Listeavsnitt">
    <w:name w:val="List Paragraph"/>
    <w:aliases w:val="Lister"/>
    <w:basedOn w:val="Normal"/>
    <w:uiPriority w:val="34"/>
    <w:qFormat/>
    <w:rsid w:val="00360017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374B46"/>
    <w:rPr>
      <w:rFonts w:ascii="Raleway Bold" w:eastAsiaTheme="majorEastAsia" w:hAnsi="Raleway Bold" w:cstheme="majorBidi"/>
      <w:sz w:val="24"/>
      <w:szCs w:val="24"/>
    </w:rPr>
  </w:style>
  <w:style w:type="character" w:customStyle="1" w:styleId="IngressMerriweatherChar">
    <w:name w:val="Ingress Merriweather Char"/>
    <w:basedOn w:val="Standardskriftforavsnitt"/>
    <w:link w:val="IngressMerriweather"/>
    <w:rsid w:val="00374B46"/>
    <w:rPr>
      <w:rFonts w:ascii="Merriweather" w:hAnsi="Merriweather"/>
      <w:sz w:val="32"/>
    </w:rPr>
  </w:style>
  <w:style w:type="paragraph" w:styleId="Topptekst">
    <w:name w:val="header"/>
    <w:basedOn w:val="Normal"/>
    <w:link w:val="TopptekstTegn"/>
    <w:uiPriority w:val="99"/>
    <w:unhideWhenUsed/>
    <w:rsid w:val="008D5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D5DFF"/>
    <w:rPr>
      <w:rFonts w:ascii="Raleway" w:hAnsi="Raleway"/>
    </w:rPr>
  </w:style>
  <w:style w:type="paragraph" w:styleId="Bunntekst">
    <w:name w:val="footer"/>
    <w:basedOn w:val="Normal"/>
    <w:link w:val="BunntekstTegn"/>
    <w:uiPriority w:val="99"/>
    <w:unhideWhenUsed/>
    <w:rsid w:val="008D5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D5DFF"/>
    <w:rPr>
      <w:rFonts w:ascii="Raleway" w:hAnsi="Raleway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F1D97"/>
    <w:rPr>
      <w:rFonts w:asciiTheme="majorHAnsi" w:eastAsiaTheme="majorEastAsia" w:hAnsiTheme="majorHAnsi" w:cstheme="majorBidi"/>
      <w:i/>
      <w:iCs/>
    </w:rPr>
  </w:style>
  <w:style w:type="paragraph" w:customStyle="1" w:styleId="IngressRaleway">
    <w:name w:val="Ingress Raleway"/>
    <w:basedOn w:val="IngressMerriweather"/>
    <w:link w:val="IngressRalewayChar"/>
    <w:qFormat/>
    <w:rsid w:val="00EF1D97"/>
    <w:rPr>
      <w:rFonts w:ascii="Raleway" w:hAnsi="Raleway"/>
    </w:rPr>
  </w:style>
  <w:style w:type="character" w:customStyle="1" w:styleId="IngressRalewayChar">
    <w:name w:val="Ingress Raleway Char"/>
    <w:basedOn w:val="IngressMerriweatherChar"/>
    <w:link w:val="IngressRaleway"/>
    <w:rsid w:val="00EF1D97"/>
    <w:rPr>
      <w:rFonts w:ascii="Raleway" w:hAnsi="Raleway"/>
      <w:sz w:val="32"/>
    </w:rPr>
  </w:style>
  <w:style w:type="paragraph" w:styleId="Ingenmellomrom">
    <w:name w:val="No Spacing"/>
    <w:link w:val="IngenmellomromTegn"/>
    <w:uiPriority w:val="1"/>
    <w:qFormat/>
    <w:rsid w:val="00E202A8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E202A8"/>
    <w:rPr>
      <w:rFonts w:eastAsiaTheme="minorEastAsia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pvalg.sharepoint.com/Maler/2020%20Senterpartiet%20Dokumentmal.dotx" TargetMode="External"/></Relationships>
</file>

<file path=word/theme/theme1.xml><?xml version="1.0" encoding="utf-8"?>
<a:theme xmlns:a="http://schemas.openxmlformats.org/drawingml/2006/main" name="Senterpartiet">
  <a:themeElements>
    <a:clrScheme name="Egendefinert 1">
      <a:dk1>
        <a:srgbClr val="00481D"/>
      </a:dk1>
      <a:lt1>
        <a:srgbClr val="CFDEBA"/>
      </a:lt1>
      <a:dk2>
        <a:srgbClr val="00481D"/>
      </a:dk2>
      <a:lt2>
        <a:srgbClr val="CFDEBA"/>
      </a:lt2>
      <a:accent1>
        <a:srgbClr val="00833D"/>
      </a:accent1>
      <a:accent2>
        <a:srgbClr val="78BD20"/>
      </a:accent2>
      <a:accent3>
        <a:srgbClr val="F0ECE8"/>
      </a:accent3>
      <a:accent4>
        <a:srgbClr val="00481D"/>
      </a:accent4>
      <a:accent5>
        <a:srgbClr val="CFDEBA"/>
      </a:accent5>
      <a:accent6>
        <a:srgbClr val="FF6900"/>
      </a:accent6>
      <a:hlink>
        <a:srgbClr val="00833D"/>
      </a:hlink>
      <a:folHlink>
        <a:srgbClr val="00833D"/>
      </a:folHlink>
    </a:clrScheme>
    <a:fontScheme name="Senterpartiet - Raleway">
      <a:majorFont>
        <a:latin typeface="Raleway Black"/>
        <a:ea typeface=""/>
        <a:cs typeface=""/>
      </a:majorFont>
      <a:minorFont>
        <a:latin typeface="Raleway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nterpartiet" id="{F943088C-2AE6-40C0-A4E6-08E60CC88427}" vid="{67387E7C-CFA5-4FA8-9241-20E9357FED8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a417fb4-55eb-46fc-816e-67f3d0ba0724">
      <UserInfo>
        <DisplayName>Alle bortsett fra eksterne brukere</DisplayName>
        <AccountId>16</AccountId>
        <AccountType/>
      </UserInfo>
    </SharedWithUsers>
    <TaxCatchAll xmlns="9a417fb4-55eb-46fc-816e-67f3d0ba0724" xsi:nil="true"/>
    <lcf76f155ced4ddcb4097134ff3c332f xmlns="dfb49a56-80c0-48f9-8014-d2d6e49de64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4C5787A4B44A4D8E32B9E93FDEEAE9" ma:contentTypeVersion="16" ma:contentTypeDescription="Opprett et nytt dokument." ma:contentTypeScope="" ma:versionID="0b51938c0cb48c9a691beb8714bf5f10">
  <xsd:schema xmlns:xsd="http://www.w3.org/2001/XMLSchema" xmlns:xs="http://www.w3.org/2001/XMLSchema" xmlns:p="http://schemas.microsoft.com/office/2006/metadata/properties" xmlns:ns2="dfb49a56-80c0-48f9-8014-d2d6e49de64b" xmlns:ns3="9a417fb4-55eb-46fc-816e-67f3d0ba0724" targetNamespace="http://schemas.microsoft.com/office/2006/metadata/properties" ma:root="true" ma:fieldsID="1e70f5d35ae56f7fe393551720c38209" ns2:_="" ns3:_="">
    <xsd:import namespace="dfb49a56-80c0-48f9-8014-d2d6e49de64b"/>
    <xsd:import namespace="9a417fb4-55eb-46fc-816e-67f3d0ba0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49a56-80c0-48f9-8014-d2d6e49de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bf914587-1ad8-4291-b933-09258f2c1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17fb4-55eb-46fc-816e-67f3d0ba0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3afe8b-47d3-4b03-84ea-401ea368f7e5}" ma:internalName="TaxCatchAll" ma:showField="CatchAllData" ma:web="9a417fb4-55eb-46fc-816e-67f3d0ba07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F40BD0-6CF8-41C8-84E7-B00FE762FB5B}">
  <ds:schemaRefs>
    <ds:schemaRef ds:uri="http://schemas.microsoft.com/office/2006/metadata/properties"/>
    <ds:schemaRef ds:uri="http://schemas.microsoft.com/office/infopath/2007/PartnerControls"/>
    <ds:schemaRef ds:uri="87a2c1f2-5474-47bb-8c3e-5ab2cdacaf08"/>
  </ds:schemaRefs>
</ds:datastoreItem>
</file>

<file path=customXml/itemProps2.xml><?xml version="1.0" encoding="utf-8"?>
<ds:datastoreItem xmlns:ds="http://schemas.openxmlformats.org/officeDocument/2006/customXml" ds:itemID="{293A6F20-53E1-8442-AA8F-0381F75D68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AEE19-8CCC-4986-900F-73C0DFDC292E}"/>
</file>

<file path=customXml/itemProps4.xml><?xml version="1.0" encoding="utf-8"?>
<ds:datastoreItem xmlns:ds="http://schemas.openxmlformats.org/officeDocument/2006/customXml" ds:itemID="{2799F81B-CE10-4CF3-8762-0898D86293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2020%20Senterpartiet%20Dokumentmal</Template>
  <TotalTime>1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Kvarberg</dc:creator>
  <cp:keywords/>
  <dc:description/>
  <cp:lastModifiedBy>Oliver Kvarberg</cp:lastModifiedBy>
  <cp:revision>1</cp:revision>
  <dcterms:created xsi:type="dcterms:W3CDTF">2026-08-19T08:07:00Z</dcterms:created>
  <dcterms:modified xsi:type="dcterms:W3CDTF">2026-08-19T08:08:00Z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0x0101002F4C5787A4B44A4D8E32B9E93FDEEAE9</vt:lpwstr>
  </property>
</Properties>
</file>